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2801" w:rsidRDefault="00CB2801" w:rsidP="00BA55DB">
      <w:pPr>
        <w:pStyle w:val="Heading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6" o:title="" gain="93623f" blacklevel="-7864f"/>
          </v:shape>
        </w:pict>
      </w:r>
    </w:p>
    <w:p w:rsidR="00CB2801" w:rsidRDefault="00CB2801" w:rsidP="00BA55DB">
      <w:pPr>
        <w:pStyle w:val="ConsPlusNormal"/>
        <w:ind w:firstLine="540"/>
        <w:jc w:val="both"/>
      </w:pPr>
      <w:r>
        <w:t xml:space="preserve">                                                   Российская Федерация</w:t>
      </w:r>
    </w:p>
    <w:p w:rsidR="00CB2801" w:rsidRDefault="00CB2801" w:rsidP="00BA55DB">
      <w:pPr>
        <w:pStyle w:val="ConsPlusNormal"/>
        <w:ind w:firstLine="540"/>
        <w:jc w:val="both"/>
      </w:pPr>
      <w:r>
        <w:t xml:space="preserve">                                                      Самарская область</w:t>
      </w:r>
    </w:p>
    <w:p w:rsidR="00CB2801" w:rsidRDefault="00CB2801" w:rsidP="00BA55DB">
      <w:pPr>
        <w:pStyle w:val="ConsPlusNormal"/>
        <w:ind w:firstLine="540"/>
        <w:jc w:val="both"/>
      </w:pPr>
    </w:p>
    <w:p w:rsidR="00CB2801" w:rsidRPr="00926CCC" w:rsidRDefault="00CB2801" w:rsidP="00BA55DB">
      <w:pPr>
        <w:pStyle w:val="ConsPlusTitle"/>
        <w:widowControl/>
        <w:jc w:val="center"/>
        <w:outlineLvl w:val="0"/>
      </w:pPr>
      <w:r>
        <w:t xml:space="preserve">СОБРАНИЕ ПРЕДСТАВИТЕЛЕЙ </w:t>
      </w:r>
      <w:r w:rsidRPr="00926CCC">
        <w:t xml:space="preserve">СЕЛЬСКОГО ПОСЕЛЕНИЯ </w:t>
      </w:r>
      <w:r>
        <w:t>НИЖНЕЕ САНЧЕЛЕЕВО</w:t>
      </w:r>
    </w:p>
    <w:p w:rsidR="00CB2801" w:rsidRDefault="00CB2801" w:rsidP="00BA55DB">
      <w:pPr>
        <w:pStyle w:val="ConsPlusTitle"/>
        <w:widowControl/>
        <w:jc w:val="center"/>
        <w:outlineLvl w:val="0"/>
      </w:pPr>
      <w:r>
        <w:t>МУНИЦИПАЛЬНОГО РАЙОНА СТАВРОПОЛЬСКИЙ</w:t>
      </w:r>
    </w:p>
    <w:p w:rsidR="00CB2801" w:rsidRDefault="00CB2801" w:rsidP="00BA55DB">
      <w:pPr>
        <w:pStyle w:val="ConsPlusTitle"/>
        <w:widowControl/>
        <w:jc w:val="center"/>
      </w:pPr>
      <w:r>
        <w:t>САМАРСКОЙ ОБЛАСТИ</w:t>
      </w:r>
    </w:p>
    <w:p w:rsidR="00CB2801" w:rsidRDefault="00CB2801" w:rsidP="00BA55DB">
      <w:pPr>
        <w:pStyle w:val="ConsPlusTitle"/>
        <w:widowControl/>
        <w:jc w:val="center"/>
      </w:pPr>
    </w:p>
    <w:p w:rsidR="00CB2801" w:rsidRDefault="00CB2801" w:rsidP="00BA55DB">
      <w:pPr>
        <w:pStyle w:val="ConsPlusTitle"/>
        <w:widowControl/>
      </w:pPr>
      <w:r>
        <w:t xml:space="preserve">                                                                     РЕШЕНИЕ</w:t>
      </w:r>
    </w:p>
    <w:p w:rsidR="00CB2801" w:rsidRDefault="00CB2801" w:rsidP="00BA55DB">
      <w:pPr>
        <w:pStyle w:val="ConsPlusTitle"/>
        <w:widowControl/>
      </w:pPr>
    </w:p>
    <w:p w:rsidR="00CB2801" w:rsidRDefault="00CB2801" w:rsidP="00BA55DB">
      <w:pPr>
        <w:pStyle w:val="ConsPlusTitle"/>
        <w:widowControl/>
      </w:pPr>
      <w:r>
        <w:t xml:space="preserve"> от   7 апреля 2014г                                                                                                         № 100                        </w:t>
      </w:r>
    </w:p>
    <w:p w:rsidR="00CB2801" w:rsidRDefault="00CB2801" w:rsidP="00BA55DB">
      <w:pPr>
        <w:pStyle w:val="ConsPlusTitle"/>
        <w:widowControl/>
        <w:jc w:val="center"/>
      </w:pPr>
    </w:p>
    <w:p w:rsidR="00CB2801" w:rsidRPr="002D636F" w:rsidRDefault="00CB2801" w:rsidP="002D636F">
      <w:pPr>
        <w:autoSpaceDE w:val="0"/>
        <w:ind w:firstLine="54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B2801" w:rsidRPr="00632BC4" w:rsidRDefault="00CB2801" w:rsidP="00BA55DB">
      <w:pPr>
        <w:autoSpaceDE w:val="0"/>
        <w:ind w:firstLine="54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32BC4">
        <w:rPr>
          <w:rFonts w:ascii="Times New Roman" w:hAnsi="Times New Roman" w:cs="Times New Roman"/>
          <w:b/>
          <w:bCs/>
          <w:sz w:val="28"/>
          <w:szCs w:val="28"/>
        </w:rPr>
        <w:t>Об утверждении Порядка осуществления внутреннего муниципального финансового контроля и аудита в сфере закупок органами местного самоуправления сельского поселения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Нижнее Санчелеево </w:t>
      </w:r>
      <w:r w:rsidRPr="00632BC4">
        <w:rPr>
          <w:rFonts w:ascii="Times New Roman" w:hAnsi="Times New Roman" w:cs="Times New Roman"/>
          <w:b/>
          <w:bCs/>
          <w:sz w:val="28"/>
          <w:szCs w:val="28"/>
        </w:rPr>
        <w:t>муниципального района Ставропольский Самарской области</w:t>
      </w:r>
    </w:p>
    <w:p w:rsidR="00CB2801" w:rsidRPr="002D636F" w:rsidRDefault="00CB2801" w:rsidP="002D636F">
      <w:pPr>
        <w:spacing w:line="240" w:lineRule="atLeast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CB2801" w:rsidRPr="002D636F" w:rsidRDefault="00CB2801" w:rsidP="00632BC4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В целях исполнения Федерального закона от 05 апреля 2013 года № 44-ФЗ                    «О контрактной системе в сфере закупок товаров, работ, услуг для обеспечения государственных и муниципальных нужд», на основании Федерального закона от 06.10.2003 года № 131-ФЗ «Об общих принципах организации местного самоуправления в Российской Федерации», руководствуясь Уставом 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Нижнее Санчелеево </w:t>
      </w:r>
      <w:r w:rsidRPr="002D636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области, Собрание Представителей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Нижнее Санчелеево</w:t>
      </w:r>
      <w:r w:rsidRPr="002D636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решило:</w:t>
      </w:r>
    </w:p>
    <w:p w:rsidR="00CB2801" w:rsidRPr="002D636F" w:rsidRDefault="00CB2801" w:rsidP="00632BC4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1. Утвердить </w:t>
      </w:r>
      <w:hyperlink r:id="rId7" w:history="1">
        <w:r w:rsidRPr="002D636F">
          <w:rPr>
            <w:rFonts w:ascii="Times New Roman" w:hAnsi="Times New Roman" w:cs="Times New Roman"/>
            <w:sz w:val="24"/>
            <w:szCs w:val="24"/>
          </w:rPr>
          <w:t>Положение</w:t>
        </w:r>
      </w:hyperlink>
      <w:r w:rsidRPr="002D636F">
        <w:rPr>
          <w:rFonts w:ascii="Times New Roman" w:hAnsi="Times New Roman" w:cs="Times New Roman"/>
          <w:sz w:val="24"/>
          <w:szCs w:val="24"/>
        </w:rPr>
        <w:t xml:space="preserve"> о порядке осуществления внутреннего муниципального финансового контроля и аудита в сфере закупок органами местного самоуправления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Нижнее Санчелеево </w:t>
      </w:r>
      <w:r w:rsidRPr="002D636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</w:t>
      </w:r>
      <w:r>
        <w:rPr>
          <w:rFonts w:ascii="Times New Roman" w:hAnsi="Times New Roman" w:cs="Times New Roman"/>
          <w:sz w:val="24"/>
          <w:szCs w:val="24"/>
        </w:rPr>
        <w:t xml:space="preserve">бласти согласно  </w:t>
      </w:r>
      <w:r w:rsidRPr="002D636F">
        <w:rPr>
          <w:rFonts w:ascii="Times New Roman" w:hAnsi="Times New Roman" w:cs="Times New Roman"/>
          <w:sz w:val="24"/>
          <w:szCs w:val="24"/>
        </w:rPr>
        <w:t>Приложения № 1.</w:t>
      </w:r>
    </w:p>
    <w:p w:rsidR="00CB2801" w:rsidRPr="00632BC4" w:rsidRDefault="00CB2801" w:rsidP="00632BC4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2. Определить органом, уполномоченным на осуществление внутреннего муниципального финансового контроля в сфере закупок – </w:t>
      </w:r>
      <w:r>
        <w:rPr>
          <w:rFonts w:ascii="Times New Roman" w:hAnsi="Times New Roman" w:cs="Times New Roman"/>
          <w:sz w:val="24"/>
          <w:szCs w:val="24"/>
        </w:rPr>
        <w:t>администрацию</w:t>
      </w:r>
      <w:r w:rsidRPr="002D636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Нижнее Санчелеево </w:t>
      </w:r>
      <w:r w:rsidRPr="002D636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в лице комиссии по осуществлению внутреннего муниципального финансового контроля в сфере закупок в составе согласно Приложения № 2.</w:t>
      </w:r>
    </w:p>
    <w:p w:rsidR="00CB2801" w:rsidRPr="00632BC4" w:rsidRDefault="00CB2801" w:rsidP="00632BC4">
      <w:pPr>
        <w:autoSpaceDE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3. Определить органом, уполномоченным на осуществление аудита в сфере закупок - Контрольно-ревизионную комиссию при Собрании Представителей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Нижнее Санчелеево </w:t>
      </w:r>
      <w:r w:rsidRPr="002D636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утвержденную </w:t>
      </w:r>
      <w:r>
        <w:rPr>
          <w:rFonts w:ascii="Times New Roman" w:hAnsi="Times New Roman" w:cs="Times New Roman"/>
          <w:sz w:val="24"/>
          <w:szCs w:val="24"/>
        </w:rPr>
        <w:t xml:space="preserve">Решением собрания представителей </w:t>
      </w:r>
      <w:r w:rsidRPr="002D636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Нижнее Санчелеево </w:t>
      </w:r>
      <w:r w:rsidRPr="002D636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</w:t>
      </w:r>
      <w:r>
        <w:rPr>
          <w:rFonts w:ascii="Times New Roman" w:hAnsi="Times New Roman" w:cs="Times New Roman"/>
          <w:sz w:val="24"/>
          <w:szCs w:val="24"/>
        </w:rPr>
        <w:t>сти от 28.03.2014г  № 97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составе согласно Приложения № 2 к данному Решению.</w:t>
      </w:r>
    </w:p>
    <w:p w:rsidR="00CB2801" w:rsidRPr="002D636F" w:rsidRDefault="00CB2801" w:rsidP="002D636F">
      <w:pPr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        4. Контроль за выполнением настоящего Решения </w:t>
      </w:r>
      <w:r>
        <w:rPr>
          <w:rFonts w:ascii="Times New Roman" w:hAnsi="Times New Roman" w:cs="Times New Roman"/>
          <w:sz w:val="24"/>
          <w:szCs w:val="24"/>
        </w:rPr>
        <w:t>возложить на главу сельского поселения Нижнее Санчелеево</w:t>
      </w:r>
      <w:r w:rsidRPr="002D636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D636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B2801" w:rsidRPr="002D636F" w:rsidRDefault="00CB2801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       5. Опубликовать настоящее Решение в газете «Ставрополь-на-Волге».</w:t>
      </w:r>
    </w:p>
    <w:p w:rsidR="00CB2801" w:rsidRDefault="00CB2801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       6. Настоящее Решение вступает в силу на следующий день после его официального опубликования.</w:t>
      </w:r>
    </w:p>
    <w:p w:rsidR="00CB2801" w:rsidRDefault="00CB2801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CB2801" w:rsidRDefault="00CB2801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CB2801" w:rsidRPr="002D636F" w:rsidRDefault="00CB2801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CB2801" w:rsidRDefault="00CB2801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sz w:val="24"/>
          <w:szCs w:val="24"/>
        </w:rPr>
        <w:t>Председатель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B2801" w:rsidRDefault="00CB2801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Собрания Представителей </w:t>
      </w:r>
    </w:p>
    <w:p w:rsidR="00CB2801" w:rsidRPr="002D636F" w:rsidRDefault="00CB2801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Нижнее Санчелеево                                          Н.И.Белосков</w:t>
      </w:r>
    </w:p>
    <w:p w:rsidR="00CB2801" w:rsidRDefault="00CB2801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B2801" w:rsidRDefault="00CB2801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B2801" w:rsidRDefault="00CB2801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B2801" w:rsidRDefault="00CB2801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B2801" w:rsidRDefault="00CB2801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B2801" w:rsidRDefault="00CB2801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B2801" w:rsidRDefault="00CB2801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B2801" w:rsidRDefault="00CB2801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B2801" w:rsidRDefault="00CB2801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B2801" w:rsidRDefault="00CB2801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B2801" w:rsidRDefault="00CB2801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B2801" w:rsidRDefault="00CB2801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B2801" w:rsidRDefault="00CB2801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B2801" w:rsidRDefault="00CB2801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B2801" w:rsidRDefault="00CB2801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B2801" w:rsidRDefault="00CB2801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B2801" w:rsidRDefault="00CB2801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B2801" w:rsidRPr="002D636F" w:rsidRDefault="00CB2801" w:rsidP="00BA55DB">
      <w:pPr>
        <w:widowControl w:val="0"/>
        <w:autoSpaceDE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</w:t>
      </w:r>
      <w:r w:rsidRPr="002D636F">
        <w:rPr>
          <w:rFonts w:ascii="Times New Roman" w:hAnsi="Times New Roman" w:cs="Times New Roman"/>
          <w:sz w:val="24"/>
          <w:szCs w:val="24"/>
        </w:rPr>
        <w:t>ПРИЛОЖЕНИЕ № 1</w:t>
      </w:r>
    </w:p>
    <w:p w:rsidR="00CB2801" w:rsidRPr="00BA55DB" w:rsidRDefault="00CB2801" w:rsidP="00BA55DB">
      <w:pPr>
        <w:widowControl w:val="0"/>
        <w:autoSpaceDE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</w:t>
      </w:r>
      <w:r w:rsidRPr="00BA55DB">
        <w:rPr>
          <w:rFonts w:ascii="Times New Roman" w:hAnsi="Times New Roman" w:cs="Times New Roman"/>
        </w:rPr>
        <w:t>УТВЕРЖДЕНО</w:t>
      </w:r>
    </w:p>
    <w:p w:rsidR="00CB2801" w:rsidRPr="00BA55DB" w:rsidRDefault="00CB2801" w:rsidP="002D636F">
      <w:pPr>
        <w:widowControl w:val="0"/>
        <w:autoSpaceDE w:val="0"/>
        <w:jc w:val="right"/>
        <w:rPr>
          <w:rFonts w:ascii="Times New Roman" w:hAnsi="Times New Roman" w:cs="Times New Roman"/>
        </w:rPr>
      </w:pPr>
      <w:r w:rsidRPr="00BA55DB">
        <w:rPr>
          <w:rFonts w:ascii="Times New Roman" w:hAnsi="Times New Roman" w:cs="Times New Roman"/>
        </w:rPr>
        <w:t>Решением Собрания Представителей</w:t>
      </w:r>
    </w:p>
    <w:p w:rsidR="00CB2801" w:rsidRPr="00BA55DB" w:rsidRDefault="00CB2801" w:rsidP="002D636F">
      <w:pPr>
        <w:widowControl w:val="0"/>
        <w:autoSpaceDE w:val="0"/>
        <w:jc w:val="right"/>
        <w:rPr>
          <w:rFonts w:ascii="Times New Roman" w:hAnsi="Times New Roman" w:cs="Times New Roman"/>
        </w:rPr>
      </w:pPr>
      <w:r w:rsidRPr="00BA55DB">
        <w:rPr>
          <w:rFonts w:ascii="Times New Roman" w:hAnsi="Times New Roman" w:cs="Times New Roman"/>
        </w:rPr>
        <w:t>се</w:t>
      </w:r>
      <w:r>
        <w:rPr>
          <w:rFonts w:ascii="Times New Roman" w:hAnsi="Times New Roman" w:cs="Times New Roman"/>
        </w:rPr>
        <w:t>льского поселения Нижнее Санчелеево</w:t>
      </w:r>
    </w:p>
    <w:p w:rsidR="00CB2801" w:rsidRPr="00BA55DB" w:rsidRDefault="00CB2801" w:rsidP="002D636F">
      <w:pPr>
        <w:widowControl w:val="0"/>
        <w:autoSpaceDE w:val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 07.04.2014г  № 100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B2801" w:rsidRPr="00632BC4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B2801" w:rsidRPr="00632BC4" w:rsidRDefault="00CB2801" w:rsidP="002D636F">
      <w:pPr>
        <w:widowControl w:val="0"/>
        <w:autoSpaceDE w:val="0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32BC4">
        <w:rPr>
          <w:rFonts w:ascii="Times New Roman" w:hAnsi="Times New Roman" w:cs="Times New Roman"/>
          <w:b/>
          <w:bCs/>
          <w:sz w:val="28"/>
          <w:szCs w:val="28"/>
        </w:rPr>
        <w:t>Порядок осуществления внутреннего муниципального финансового контроля и аудита в сфере закупок органами местного самоуправления сельского поселения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Нижнее Санчелеево </w:t>
      </w:r>
      <w:r w:rsidRPr="00632BC4">
        <w:rPr>
          <w:rFonts w:ascii="Times New Roman" w:hAnsi="Times New Roman" w:cs="Times New Roman"/>
          <w:b/>
          <w:bCs/>
          <w:sz w:val="28"/>
          <w:szCs w:val="28"/>
        </w:rPr>
        <w:t>муниципального района Ставропольский Самарской области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B2801" w:rsidRPr="002D636F" w:rsidRDefault="00CB2801" w:rsidP="002D636F">
      <w:pPr>
        <w:widowControl w:val="0"/>
        <w:autoSpaceDE w:val="0"/>
        <w:spacing w:before="24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1. Общие положения</w:t>
      </w:r>
    </w:p>
    <w:p w:rsidR="00CB2801" w:rsidRPr="002D636F" w:rsidRDefault="00CB2801" w:rsidP="002D636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Настоящий Порядок устанавливает в соответствии с действующим законодательством единые подходы к осуществлению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администрацией сельского поселения Нижнее Санчелеево </w:t>
      </w:r>
      <w:r w:rsidRPr="002D636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(далее </w:t>
      </w:r>
      <w:r>
        <w:rPr>
          <w:rFonts w:ascii="Times New Roman" w:hAnsi="Times New Roman" w:cs="Times New Roman"/>
          <w:sz w:val="24"/>
          <w:szCs w:val="24"/>
        </w:rPr>
        <w:t>администрацией</w:t>
      </w:r>
      <w:r w:rsidRPr="002D636F">
        <w:rPr>
          <w:rFonts w:ascii="Times New Roman" w:hAnsi="Times New Roman" w:cs="Times New Roman"/>
          <w:sz w:val="24"/>
          <w:szCs w:val="24"/>
        </w:rPr>
        <w:t xml:space="preserve">) в лице комиссии по осуществлению внутреннего муниципального финансового контроля в сфере закупок (далее – комиссия) и Контрольно-ревизионной комиссией при Собрании Представителей 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Нижнее Санчелеево </w:t>
      </w:r>
      <w:r w:rsidRPr="002D636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(далее – контрольно-ревизионная комиссия) аудита в сфере закупок.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B2801" w:rsidRPr="002D636F" w:rsidRDefault="00CB2801" w:rsidP="002D636F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2. Внутренний  муниципальный финансовый контроль в сфере закупок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2.1. Комиссия осуществляет внутренний муниципальный финансовый контроль  в сфере закупок в отношении: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соблюдение внутренних стандартов и процедур составления и исполнения районного бюджета по расходам, составления бюджетной отчетности и ведения бюджетного учета администрацией района и подведомственными ей распорядителями и получателями средств районного бюджета;</w:t>
      </w:r>
    </w:p>
    <w:p w:rsidR="00CB2801" w:rsidRPr="002D636F" w:rsidRDefault="00CB2801" w:rsidP="00797C4B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подготовку и организацию мер по повышению экономности и результативности использования бюджетных средств.</w:t>
      </w:r>
    </w:p>
    <w:p w:rsidR="00CB2801" w:rsidRPr="002D636F" w:rsidRDefault="00CB2801" w:rsidP="002D636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2.2. При осуществлении внутреннего муниципального финансового контроля комиссией в соответствии с полномочиями проводятся п</w:t>
      </w:r>
      <w:r>
        <w:rPr>
          <w:rFonts w:ascii="Times New Roman" w:hAnsi="Times New Roman" w:cs="Times New Roman"/>
          <w:sz w:val="24"/>
          <w:szCs w:val="24"/>
        </w:rPr>
        <w:t xml:space="preserve">роверки в отношении контрактного управляющего сельского поселения Нижнее Санчелеево </w:t>
      </w:r>
      <w:r w:rsidRPr="002D636F">
        <w:rPr>
          <w:rFonts w:ascii="Times New Roman" w:hAnsi="Times New Roman" w:cs="Times New Roman"/>
          <w:sz w:val="24"/>
          <w:szCs w:val="24"/>
        </w:rPr>
        <w:t>выполня</w:t>
      </w:r>
      <w:r>
        <w:rPr>
          <w:rFonts w:ascii="Times New Roman" w:hAnsi="Times New Roman" w:cs="Times New Roman"/>
          <w:sz w:val="24"/>
          <w:szCs w:val="24"/>
        </w:rPr>
        <w:t>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соответствии с Федеральным законом о контрактной системе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sz w:val="24"/>
          <w:szCs w:val="24"/>
        </w:rPr>
        <w:t xml:space="preserve">полномочия в рамках осуществления закупок для обеспечения муниципальных нужд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Нижнее Санчелеево </w:t>
      </w:r>
      <w:r w:rsidRPr="002D636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B2801" w:rsidRPr="002D636F" w:rsidRDefault="00CB2801" w:rsidP="002D636F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 Требования к осуществлению внутреннего  муниципального финансового контроля в сфере закупок</w:t>
      </w:r>
    </w:p>
    <w:p w:rsidR="00CB2801" w:rsidRPr="002D636F" w:rsidRDefault="00CB2801" w:rsidP="002D636F">
      <w:pPr>
        <w:widowControl w:val="0"/>
        <w:autoSpaceDE w:val="0"/>
        <w:spacing w:before="24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3.1. Планирование проверок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3.1.1. Комиссия осуществляет внутренний муниципальный финансовый контроль как на основании плана проверок (далее – план проверок) на соответствующий год, так и во внеплановом порядке.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0" w:name="Par1"/>
      <w:bookmarkEnd w:id="0"/>
      <w:r w:rsidRPr="002D636F">
        <w:rPr>
          <w:rFonts w:ascii="Times New Roman" w:hAnsi="Times New Roman" w:cs="Times New Roman"/>
          <w:sz w:val="24"/>
          <w:szCs w:val="24"/>
        </w:rPr>
        <w:t>3.1.2. План проверок составляется комиссией на соответствующий год и утверждается главой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Нижнее Санчелеево</w:t>
      </w:r>
      <w:r w:rsidRPr="002D636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3.1.3. Внеплановые проверки проводятся на основании поручений главы </w:t>
      </w:r>
      <w:r>
        <w:rPr>
          <w:rFonts w:ascii="Times New Roman" w:hAnsi="Times New Roman" w:cs="Times New Roman"/>
          <w:sz w:val="24"/>
          <w:szCs w:val="24"/>
        </w:rPr>
        <w:t>сельского поселения Нижнее Санчелеево,</w:t>
      </w:r>
      <w:r w:rsidRPr="002D636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главы муниципального района Ставропольский, </w:t>
      </w:r>
      <w:r w:rsidRPr="002D636F">
        <w:rPr>
          <w:rFonts w:ascii="Times New Roman" w:hAnsi="Times New Roman" w:cs="Times New Roman"/>
          <w:sz w:val="24"/>
          <w:szCs w:val="24"/>
        </w:rPr>
        <w:t>по требованию органов прокуратуры, правоохранительных органов, информации, содержащейся в обращениях органов местного самоуправления, граждан и юридических лиц, а также информации, содержащейся в средствах массовой информации, материалах проверок и иных документах.</w:t>
      </w:r>
    </w:p>
    <w:p w:rsidR="00CB2801" w:rsidRPr="002D636F" w:rsidRDefault="00CB2801" w:rsidP="002D636F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bookmarkStart w:id="1" w:name="Par11"/>
      <w:bookmarkEnd w:id="1"/>
      <w:r w:rsidRPr="002D636F">
        <w:rPr>
          <w:rFonts w:ascii="Times New Roman" w:hAnsi="Times New Roman" w:cs="Times New Roman"/>
          <w:sz w:val="24"/>
          <w:szCs w:val="24"/>
        </w:rPr>
        <w:t>3.2. Проведение проверок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3.2.1. Проверка проводится лицами, замещающими должности</w:t>
      </w:r>
      <w:r>
        <w:rPr>
          <w:rFonts w:ascii="Times New Roman" w:hAnsi="Times New Roman" w:cs="Times New Roman"/>
          <w:sz w:val="24"/>
          <w:szCs w:val="24"/>
        </w:rPr>
        <w:t xml:space="preserve"> в администрации сельского поселения Нижнее Санчелеево</w:t>
      </w:r>
      <w:r w:rsidRPr="002D636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 </w:t>
      </w:r>
      <w:r w:rsidRPr="002D636F">
        <w:rPr>
          <w:rFonts w:ascii="Times New Roman" w:hAnsi="Times New Roman" w:cs="Times New Roman"/>
          <w:sz w:val="24"/>
          <w:szCs w:val="24"/>
        </w:rPr>
        <w:t xml:space="preserve">Состав комиссии утвержден согласно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sz w:val="24"/>
          <w:szCs w:val="24"/>
        </w:rPr>
        <w:t>Приложения № 2.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Проверки проводятся как несколькими должностными лицами (комиссией), так и одним должностным лицом (ревизором).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3.2.2. К проведению проверки могут быть привлечены специалисты, не являющиеся должностными лицами администрации (далее – специалисты). Специалисты не относятся к числу участников проверки.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 случае привлечения к проведению проверки специалистов во вводной части акта проверки указываются их фамилии, имена, отчества, должности, а также наименование органа (организации), который они представляют.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3.2.3. Должностные лица администрации имеют право полного и свободного доступа в помещения и к документам, касающимся финансовой, финансово-хозяйственной деят</w:t>
      </w:r>
      <w:r>
        <w:rPr>
          <w:rFonts w:ascii="Times New Roman" w:hAnsi="Times New Roman" w:cs="Times New Roman"/>
          <w:sz w:val="24"/>
          <w:szCs w:val="24"/>
        </w:rPr>
        <w:t>ельности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, к конфиденциальной информации, необходимой для выполнения </w:t>
      </w:r>
      <w:r>
        <w:rPr>
          <w:rFonts w:ascii="Times New Roman" w:hAnsi="Times New Roman" w:cs="Times New Roman"/>
          <w:sz w:val="24"/>
          <w:szCs w:val="24"/>
        </w:rPr>
        <w:t>должностными лицами администрации</w:t>
      </w:r>
      <w:r w:rsidRPr="002D636F">
        <w:rPr>
          <w:rFonts w:ascii="Times New Roman" w:hAnsi="Times New Roman" w:cs="Times New Roman"/>
          <w:sz w:val="24"/>
          <w:szCs w:val="24"/>
        </w:rPr>
        <w:t xml:space="preserve"> своих функций и полномочий в соответствии с действующим законодательством, а также право получения необходимой информации от </w:t>
      </w:r>
      <w:r>
        <w:rPr>
          <w:rFonts w:ascii="Times New Roman" w:hAnsi="Times New Roman" w:cs="Times New Roman"/>
          <w:sz w:val="24"/>
          <w:szCs w:val="24"/>
        </w:rPr>
        <w:t>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 и других организаций, обладающих информацией, касающейся финансовой и хозяйственной деятельности </w:t>
      </w:r>
      <w:r>
        <w:rPr>
          <w:rFonts w:ascii="Times New Roman" w:hAnsi="Times New Roman" w:cs="Times New Roman"/>
          <w:sz w:val="24"/>
          <w:szCs w:val="24"/>
        </w:rPr>
        <w:t>контрактного управляющего.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3.2.4. Решение о проведении проверки принимается председателем комиссии в соответствии с утвержденным планом проверок.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Решение о проведении проверки, принятое председателем комиссии, оформляется соответствующим распоряжением администрации.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 распоряжении указываются наименование проверяемой организации, проверяемый период, тема проверки, основание принятия решения о проведении проверки, срок подготовки к проведению проверки, срок проведения проверки, привлеченные специалисты (при их наличии). В случае принятии решения о проведении внеплановой проверки указываются основания пункта 3.1.3 настоящего Порядка.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3.2.5. При подготовке к проведению проверки участники комиссии должны составить программу проверки, изучить законодательные и иные нормативные правовые акты по теме проверки, другие доступные материалы, в том числе бухгалтерскую (бюджетную) и статистическую отчетность, характеризующие деят</w:t>
      </w:r>
      <w:r>
        <w:rPr>
          <w:rFonts w:ascii="Times New Roman" w:hAnsi="Times New Roman" w:cs="Times New Roman"/>
          <w:sz w:val="24"/>
          <w:szCs w:val="24"/>
        </w:rPr>
        <w:t>ельность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, материалы предыдущих </w:t>
      </w:r>
      <w:r>
        <w:rPr>
          <w:rFonts w:ascii="Times New Roman" w:hAnsi="Times New Roman" w:cs="Times New Roman"/>
          <w:sz w:val="24"/>
          <w:szCs w:val="24"/>
        </w:rPr>
        <w:t>проверок</w:t>
      </w:r>
      <w:r w:rsidRPr="00797C4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контрактного управляющего 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случае их наличия.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Срок подготовки к проведению проверки составляет от одного до трех рабочих дней. Срок подготовки к проведению проверки не включается в срок проведения проверки.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3.2.6. Срок проведения проверки не может превышать 45 рабочих дней.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3.2.7. Срок проведения проверки, установленный при принятии решения о проведении проверки, продлевается лицом, принявшим решение о проведении проверки, на основе представления председателя комиссии, но не более чем на 30 рабочих дней. Представление о продлении срока проверки направляется председателем комиссии лицу, принявшему решение о проведении проверки, в срок не позднее трех рабочих дней до даты окончания проверки, указанной в распоряжении на проведение проверки.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Распоряжение о продлении срока проведения проверки доводится до </w:t>
      </w:r>
      <w:r>
        <w:rPr>
          <w:rFonts w:ascii="Times New Roman" w:hAnsi="Times New Roman" w:cs="Times New Roman"/>
          <w:sz w:val="24"/>
          <w:szCs w:val="24"/>
        </w:rPr>
        <w:t>сведения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срок не позднее двух рабочих дней со дня принятия решения.</w:t>
      </w:r>
    </w:p>
    <w:p w:rsidR="00CB2801" w:rsidRPr="002D636F" w:rsidRDefault="00CB2801" w:rsidP="002D636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3.2.8. </w:t>
      </w:r>
      <w:r>
        <w:rPr>
          <w:rFonts w:ascii="Times New Roman" w:hAnsi="Times New Roman" w:cs="Times New Roman"/>
          <w:sz w:val="24"/>
          <w:szCs w:val="24"/>
        </w:rPr>
        <w:t>В отношении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 плановые проверки проводятся не чаще чем один раз в шесть месяцев.</w:t>
      </w:r>
    </w:p>
    <w:p w:rsidR="00CB2801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B2801" w:rsidRPr="002D636F" w:rsidRDefault="00CB2801" w:rsidP="004E76E0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3.3. Требования к оформлению результатов проверки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59"/>
      <w:bookmarkEnd w:id="2"/>
      <w:r w:rsidRPr="002D636F">
        <w:rPr>
          <w:rFonts w:ascii="Times New Roman" w:hAnsi="Times New Roman" w:cs="Times New Roman"/>
          <w:sz w:val="24"/>
          <w:szCs w:val="24"/>
        </w:rPr>
        <w:t>3.3.1. Результаты проверки оформляются актом проверки.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Акт проверки составляется комиссией в срок до 20 рабочих дней со дня, следующего за днем окончания проверки. Акт проверки составляется в двух экземплярах. 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3" w:name="Par72"/>
      <w:bookmarkStart w:id="4" w:name="Par64"/>
      <w:bookmarkEnd w:id="3"/>
      <w:bookmarkEnd w:id="4"/>
      <w:r w:rsidRPr="002D636F">
        <w:rPr>
          <w:rFonts w:ascii="Times New Roman" w:hAnsi="Times New Roman" w:cs="Times New Roman"/>
          <w:sz w:val="24"/>
          <w:szCs w:val="24"/>
        </w:rPr>
        <w:t>3.3.2. При составлении акта проверки должна быть обеспечена объективность, обоснованность, системность, четкость, доступность и лаконичность изложения.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3.3.3.</w:t>
      </w:r>
      <w:r w:rsidRPr="002D636F">
        <w:rPr>
          <w:rFonts w:ascii="Times New Roman" w:hAnsi="Times New Roman" w:cs="Times New Roman"/>
          <w:sz w:val="24"/>
          <w:szCs w:val="24"/>
        </w:rPr>
        <w:t xml:space="preserve">Результаты проверки, излагаемые в акте проверки, должны подтверждаться документами (копиями документов), результатами контрольных </w:t>
      </w:r>
      <w:r>
        <w:rPr>
          <w:rFonts w:ascii="Times New Roman" w:hAnsi="Times New Roman" w:cs="Times New Roman"/>
          <w:sz w:val="24"/>
          <w:szCs w:val="24"/>
        </w:rPr>
        <w:t>действий, объяснениями контрактного управляющего.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Указанные документы (копии) и материалы прилагаются к акту проверки.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Копии документов, подтверждающих выявленные в ходе проверки финансовые нарушения, заверяются подписью </w:t>
      </w:r>
      <w:r>
        <w:rPr>
          <w:rFonts w:ascii="Times New Roman" w:hAnsi="Times New Roman" w:cs="Times New Roman"/>
          <w:sz w:val="24"/>
          <w:szCs w:val="24"/>
        </w:rPr>
        <w:t xml:space="preserve">контрактного управляющего </w:t>
      </w:r>
      <w:r w:rsidRPr="002D636F">
        <w:rPr>
          <w:rFonts w:ascii="Times New Roman" w:hAnsi="Times New Roman" w:cs="Times New Roman"/>
          <w:sz w:val="24"/>
          <w:szCs w:val="24"/>
        </w:rPr>
        <w:t>и пе</w:t>
      </w:r>
      <w:r>
        <w:rPr>
          <w:rFonts w:ascii="Times New Roman" w:hAnsi="Times New Roman" w:cs="Times New Roman"/>
          <w:sz w:val="24"/>
          <w:szCs w:val="24"/>
        </w:rPr>
        <w:t>чатью.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Материалы проверки состоят из акта проверки и оформленных приложений к нему (документов, копий документов, фото - и видео</w:t>
      </w:r>
      <w:r>
        <w:rPr>
          <w:rFonts w:ascii="Times New Roman" w:hAnsi="Times New Roman" w:cs="Times New Roman"/>
          <w:sz w:val="24"/>
          <w:szCs w:val="24"/>
        </w:rPr>
        <w:t>материалов, пояснений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>).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3.3.4. В описании каждого нарушения, выявленного в ходе проверки, должно быть указано следующее: положения нормативных правовых актов, которые были нарушены, к какому периоду относится выявленное нарушение, содержание нарушения, дата и номер платежного документа по расходованию бюджетных средств, документально подтвержденная сумма нарушения. Отдельные сведения в описании нарушения могут не указываться только в случае объективной невозможности их определения.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3.3.5. В акте проверки не допускается наличие: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выводов, предположений, фактов, не подтвержденных соответствующими документами;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указаний на материалы правоохранительных органов и показаний, данных следс</w:t>
      </w:r>
      <w:r>
        <w:rPr>
          <w:rFonts w:ascii="Times New Roman" w:hAnsi="Times New Roman" w:cs="Times New Roman"/>
          <w:sz w:val="24"/>
          <w:szCs w:val="24"/>
        </w:rPr>
        <w:t>твенным органам контрактным управляющим;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морально-этич</w:t>
      </w:r>
      <w:r>
        <w:rPr>
          <w:rFonts w:ascii="Times New Roman" w:hAnsi="Times New Roman" w:cs="Times New Roman"/>
          <w:sz w:val="24"/>
          <w:szCs w:val="24"/>
        </w:rPr>
        <w:t>еской оценки действий контрактного управляющего.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91"/>
      <w:bookmarkEnd w:id="5"/>
      <w:r w:rsidRPr="002D636F">
        <w:rPr>
          <w:rFonts w:ascii="Times New Roman" w:hAnsi="Times New Roman" w:cs="Times New Roman"/>
          <w:sz w:val="24"/>
          <w:szCs w:val="24"/>
        </w:rPr>
        <w:t>3.3.6. Акт проверки для ознакомления и подписания направл</w:t>
      </w:r>
      <w:r>
        <w:rPr>
          <w:rFonts w:ascii="Times New Roman" w:hAnsi="Times New Roman" w:cs="Times New Roman"/>
          <w:sz w:val="24"/>
          <w:szCs w:val="24"/>
        </w:rPr>
        <w:t xml:space="preserve">яется контрактному управляющему </w:t>
      </w:r>
      <w:r w:rsidRPr="002D636F">
        <w:rPr>
          <w:rFonts w:ascii="Times New Roman" w:hAnsi="Times New Roman" w:cs="Times New Roman"/>
          <w:sz w:val="24"/>
          <w:szCs w:val="24"/>
        </w:rPr>
        <w:t>способом, обеспечивающим фиксацию фак</w:t>
      </w:r>
      <w:r>
        <w:rPr>
          <w:rFonts w:ascii="Times New Roman" w:hAnsi="Times New Roman" w:cs="Times New Roman"/>
          <w:sz w:val="24"/>
          <w:szCs w:val="24"/>
        </w:rPr>
        <w:t>та и даты его направления контрактному управляющему.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6" w:name="Par92"/>
      <w:bookmarkEnd w:id="6"/>
      <w:r w:rsidRPr="002D636F">
        <w:rPr>
          <w:rFonts w:ascii="Times New Roman" w:hAnsi="Times New Roman" w:cs="Times New Roman"/>
          <w:sz w:val="24"/>
          <w:szCs w:val="24"/>
        </w:rPr>
        <w:t>3.3.7. Председатель комиссии в зависимости от количества и объема выявленных нарушений устанавливает срок для ознакомления</w:t>
      </w:r>
      <w:r>
        <w:rPr>
          <w:rFonts w:ascii="Times New Roman" w:hAnsi="Times New Roman" w:cs="Times New Roman"/>
          <w:sz w:val="24"/>
          <w:szCs w:val="24"/>
        </w:rPr>
        <w:t xml:space="preserve"> контрактного управляющего </w:t>
      </w:r>
      <w:r w:rsidRPr="002D636F">
        <w:rPr>
          <w:rFonts w:ascii="Times New Roman" w:hAnsi="Times New Roman" w:cs="Times New Roman"/>
          <w:sz w:val="24"/>
          <w:szCs w:val="24"/>
        </w:rPr>
        <w:t xml:space="preserve"> с актом проверки и его подписания, а также подготовки письменных возражений (при наличии), но не более пяти рабочих дней со дня по</w:t>
      </w:r>
      <w:r>
        <w:rPr>
          <w:rFonts w:ascii="Times New Roman" w:hAnsi="Times New Roman" w:cs="Times New Roman"/>
          <w:sz w:val="24"/>
          <w:szCs w:val="24"/>
        </w:rPr>
        <w:t>лучения контрактным управляющим</w:t>
      </w:r>
      <w:r w:rsidRPr="002D636F">
        <w:rPr>
          <w:rFonts w:ascii="Times New Roman" w:hAnsi="Times New Roman" w:cs="Times New Roman"/>
          <w:sz w:val="24"/>
          <w:szCs w:val="24"/>
        </w:rPr>
        <w:t xml:space="preserve"> акта проверки.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3.3.8. Каждый экземпляр акта проверки подписывается председателем комиссии в течение срока, указанного в </w:t>
      </w:r>
      <w:hyperlink w:anchor="Par59" w:history="1">
        <w:r w:rsidRPr="002D636F">
          <w:rPr>
            <w:rStyle w:val="Hyperlink"/>
            <w:rFonts w:ascii="Times New Roman" w:hAnsi="Times New Roman" w:cs="Times New Roman"/>
            <w:sz w:val="24"/>
            <w:szCs w:val="24"/>
          </w:rPr>
          <w:t xml:space="preserve">пункте </w:t>
        </w:r>
      </w:hyperlink>
      <w:r w:rsidRPr="002D636F">
        <w:rPr>
          <w:rFonts w:ascii="Times New Roman" w:hAnsi="Times New Roman" w:cs="Times New Roman"/>
          <w:sz w:val="24"/>
          <w:szCs w:val="24"/>
        </w:rPr>
        <w:t xml:space="preserve">3.3.1 настоящего Порядка, а также </w:t>
      </w:r>
      <w:r>
        <w:rPr>
          <w:rFonts w:ascii="Times New Roman" w:hAnsi="Times New Roman" w:cs="Times New Roman"/>
          <w:sz w:val="24"/>
          <w:szCs w:val="24"/>
        </w:rPr>
        <w:t xml:space="preserve">контрактным управляющим </w:t>
      </w:r>
      <w:r w:rsidRPr="002D636F">
        <w:rPr>
          <w:rFonts w:ascii="Times New Roman" w:hAnsi="Times New Roman" w:cs="Times New Roman"/>
          <w:sz w:val="24"/>
          <w:szCs w:val="24"/>
        </w:rPr>
        <w:t xml:space="preserve">в течение срока, указанного в </w:t>
      </w:r>
      <w:hyperlink w:anchor="Par92" w:history="1">
        <w:r w:rsidRPr="002D636F">
          <w:rPr>
            <w:rStyle w:val="Hyperlink"/>
            <w:rFonts w:ascii="Times New Roman" w:hAnsi="Times New Roman" w:cs="Times New Roman"/>
            <w:sz w:val="24"/>
            <w:szCs w:val="24"/>
          </w:rPr>
          <w:t>пункте 3.3.</w:t>
        </w:r>
      </w:hyperlink>
      <w:r w:rsidRPr="002D636F">
        <w:rPr>
          <w:rFonts w:ascii="Times New Roman" w:hAnsi="Times New Roman" w:cs="Times New Roman"/>
          <w:sz w:val="24"/>
          <w:szCs w:val="24"/>
        </w:rPr>
        <w:t xml:space="preserve">7 настоящего Порядка. 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 случае если в ходе проверки, проводимой комиссией, участники комиссии не составляли справки, они подписывают каждый экземпляр акта проверки вместе с председателем комиссии.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 случае привлечения к проведению проверки специалистов в контролирующий орган представляются специалистами подписанные ими справки по соответствующим вопросам проверки.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Справка прилагается к акту проверки. Информация, содержащаяся в справке, включается в акт проверки.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3.3</w:t>
      </w:r>
      <w:r>
        <w:rPr>
          <w:rFonts w:ascii="Times New Roman" w:hAnsi="Times New Roman" w:cs="Times New Roman"/>
          <w:sz w:val="24"/>
          <w:szCs w:val="24"/>
        </w:rPr>
        <w:t>.9. В случае отказа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 подписать или получить акт проверки, а также в случае есл</w:t>
      </w:r>
      <w:r>
        <w:rPr>
          <w:rFonts w:ascii="Times New Roman" w:hAnsi="Times New Roman" w:cs="Times New Roman"/>
          <w:sz w:val="24"/>
          <w:szCs w:val="24"/>
        </w:rPr>
        <w:t xml:space="preserve">и акт проверки не подписан контрактным управляющим 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установленный срок, председателем комиссии в акте проверки делается соответствующая запись, а акт проверки считается согласованным без возражений.</w:t>
      </w:r>
    </w:p>
    <w:p w:rsidR="00CB2801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При этом акт проверки с соответствующей записью о согласовании акта проверки без возражений направ</w:t>
      </w:r>
      <w:r>
        <w:rPr>
          <w:rFonts w:ascii="Times New Roman" w:hAnsi="Times New Roman" w:cs="Times New Roman"/>
          <w:sz w:val="24"/>
          <w:szCs w:val="24"/>
        </w:rPr>
        <w:t>ляется контрактному управляющему</w:t>
      </w:r>
      <w:r w:rsidRPr="002D636F">
        <w:rPr>
          <w:rFonts w:ascii="Times New Roman" w:hAnsi="Times New Roman" w:cs="Times New Roman"/>
          <w:sz w:val="24"/>
          <w:szCs w:val="24"/>
        </w:rPr>
        <w:t xml:space="preserve"> способом, обеспечивающим фиксацию факта и даты его направления </w:t>
      </w:r>
      <w:r>
        <w:rPr>
          <w:rFonts w:ascii="Times New Roman" w:hAnsi="Times New Roman" w:cs="Times New Roman"/>
          <w:sz w:val="24"/>
          <w:szCs w:val="24"/>
        </w:rPr>
        <w:t>контрактному управляющему.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 Документ, подтверждающий факт направления акта пр</w:t>
      </w:r>
      <w:r>
        <w:rPr>
          <w:rFonts w:ascii="Times New Roman" w:hAnsi="Times New Roman" w:cs="Times New Roman"/>
          <w:sz w:val="24"/>
          <w:szCs w:val="24"/>
        </w:rPr>
        <w:t>оверки контрактному управляющему</w:t>
      </w:r>
      <w:r w:rsidRPr="002D636F">
        <w:rPr>
          <w:rFonts w:ascii="Times New Roman" w:hAnsi="Times New Roman" w:cs="Times New Roman"/>
          <w:sz w:val="24"/>
          <w:szCs w:val="24"/>
        </w:rPr>
        <w:t>, приобщается к материалам проверки.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3.3.10. При наличии у контрактного управляющего </w:t>
      </w:r>
      <w:r w:rsidRPr="002D636F">
        <w:rPr>
          <w:rFonts w:ascii="Times New Roman" w:hAnsi="Times New Roman" w:cs="Times New Roman"/>
          <w:sz w:val="24"/>
          <w:szCs w:val="24"/>
        </w:rPr>
        <w:t>возражений по акту проверки он делает об этом отметку в акте проверки и вместе с подписанным актом представляет председателю комиссии письменные возражения. Письменные возражения по акту проверки приобщаются к материалам проверки.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Указанные в настоящем пункте</w:t>
      </w:r>
      <w:r>
        <w:rPr>
          <w:rFonts w:ascii="Times New Roman" w:hAnsi="Times New Roman" w:cs="Times New Roman"/>
          <w:sz w:val="24"/>
          <w:szCs w:val="24"/>
        </w:rPr>
        <w:t xml:space="preserve"> возражения представляются контрактным управляющим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контролирующий орган в сроки, установленные </w:t>
      </w:r>
      <w:hyperlink w:anchor="Par91" w:history="1">
        <w:r w:rsidRPr="002D636F">
          <w:rPr>
            <w:rStyle w:val="Hyperlink"/>
            <w:rFonts w:ascii="Times New Roman" w:hAnsi="Times New Roman" w:cs="Times New Roman"/>
            <w:sz w:val="24"/>
            <w:szCs w:val="24"/>
          </w:rPr>
          <w:t>пунктом 3.3.</w:t>
        </w:r>
      </w:hyperlink>
      <w:r w:rsidRPr="002D636F">
        <w:rPr>
          <w:rFonts w:ascii="Times New Roman" w:hAnsi="Times New Roman" w:cs="Times New Roman"/>
          <w:sz w:val="24"/>
          <w:szCs w:val="24"/>
        </w:rPr>
        <w:t>7 настоящего Порядка.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 случае если указанные в настоящем пункте возражения не представлены в установленный срок, в акте проверки председателем комиссии делается запись об отсутствии возражений.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7" w:name="Par113"/>
      <w:bookmarkEnd w:id="7"/>
      <w:r w:rsidRPr="002D636F">
        <w:rPr>
          <w:rFonts w:ascii="Times New Roman" w:hAnsi="Times New Roman" w:cs="Times New Roman"/>
          <w:sz w:val="24"/>
          <w:szCs w:val="24"/>
        </w:rPr>
        <w:t xml:space="preserve">3.3.11. Председатель комиссии в срок до 25 рабочих дней со дня получения письменных возражений по акту проверки рассматривает обоснованность возражений и составляет по ним письменное заключение. 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Заключение должно содержать ссылки на законодательные, другие правовые акты или их отдельные положения, указание на согласие или несогласие с возражениями и окончательный вывод. Указанное заключение подписывается председателем комиссии и утверждается лицом, принявшим решение о проведении проверки. Один экземпляр заключения направл</w:t>
      </w:r>
      <w:r>
        <w:rPr>
          <w:rFonts w:ascii="Times New Roman" w:hAnsi="Times New Roman" w:cs="Times New Roman"/>
          <w:sz w:val="24"/>
          <w:szCs w:val="24"/>
        </w:rPr>
        <w:t>яется контрактному управляющему,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второй экземпляр заключения приобщается к материалам проверки.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Заключение направляется контрактному управляющему</w:t>
      </w:r>
      <w:r w:rsidRPr="002D636F">
        <w:rPr>
          <w:rFonts w:ascii="Times New Roman" w:hAnsi="Times New Roman" w:cs="Times New Roman"/>
          <w:sz w:val="24"/>
          <w:szCs w:val="24"/>
        </w:rPr>
        <w:t xml:space="preserve"> способом, обеспечивающим фиксацию факта и даты его направления объекту контроля.</w:t>
      </w:r>
    </w:p>
    <w:p w:rsidR="00CB2801" w:rsidRPr="002D636F" w:rsidRDefault="00CB2801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B2801" w:rsidRPr="002D636F" w:rsidRDefault="00CB2801" w:rsidP="00632BC4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4. Аудит в сфере закупок</w:t>
      </w:r>
    </w:p>
    <w:p w:rsidR="00CB2801" w:rsidRPr="002D636F" w:rsidRDefault="00CB2801" w:rsidP="002D636F">
      <w:pPr>
        <w:autoSpaceDE w:val="0"/>
        <w:autoSpaceDN w:val="0"/>
        <w:adjustRightInd w:val="0"/>
        <w:spacing w:line="240" w:lineRule="atLeast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4.1. Аудит в сфере закупок осуществляется Контрольно-ревизионной комиссией </w:t>
      </w:r>
      <w:r>
        <w:rPr>
          <w:rFonts w:ascii="Times New Roman" w:hAnsi="Times New Roman" w:cs="Times New Roman"/>
          <w:sz w:val="24"/>
          <w:szCs w:val="24"/>
        </w:rPr>
        <w:t>сельского поселения Нижнее Санчелеево</w:t>
      </w:r>
      <w:r w:rsidRPr="002D636F">
        <w:rPr>
          <w:rFonts w:ascii="Times New Roman" w:hAnsi="Times New Roman" w:cs="Times New Roman"/>
          <w:sz w:val="24"/>
          <w:szCs w:val="24"/>
        </w:rPr>
        <w:t xml:space="preserve">при Собрании Представителей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Нижнее Санчелеево </w:t>
      </w:r>
      <w:r w:rsidRPr="002D636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на основании Федерального закона от 05 апреля 2013 г. №44-ФЗ «О контрактной системе в сфере закупок товаров, работ, услуг для обеспечения государственных и муниципальных нужд» и в соответствии со стандартом финансового контроля утверждённого на основании статьи 11 Федерального закона от 07 февраля 2011 г. № 6-ФЗ «Об общих принципах организации и деятельности контрольно-счетных органов субъектов Российской Федерации и муниципальных образований».</w:t>
      </w:r>
    </w:p>
    <w:p w:rsidR="00CB2801" w:rsidRPr="002D636F" w:rsidRDefault="00CB2801" w:rsidP="00632BC4">
      <w:pPr>
        <w:autoSpaceDE w:val="0"/>
        <w:autoSpaceDN w:val="0"/>
        <w:adjustRightInd w:val="0"/>
        <w:spacing w:line="240" w:lineRule="atLeast"/>
        <w:ind w:firstLine="539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4.2. Аудит в сфере закупок проводится в целях:</w:t>
      </w:r>
    </w:p>
    <w:p w:rsidR="00CB2801" w:rsidRPr="002D636F" w:rsidRDefault="00CB2801" w:rsidP="002D636F">
      <w:pPr>
        <w:widowControl w:val="0"/>
        <w:autoSpaceDE w:val="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оценки надежности внутреннего муниципального финансового контроля и подготовки рекомендаций по повышению его эффективности;</w:t>
      </w:r>
    </w:p>
    <w:p w:rsidR="00CB2801" w:rsidRPr="002D636F" w:rsidRDefault="00CB2801" w:rsidP="002D636F">
      <w:pPr>
        <w:widowControl w:val="0"/>
        <w:autoSpaceDE w:val="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подтверждения достоверности бюджетной отчетности и соответствия порядка ведения бюджетного учета методологии и стандартам бюджетного учета, установленным Министерством финансов Российской Федерации;</w:t>
      </w:r>
    </w:p>
    <w:p w:rsidR="00CB2801" w:rsidRPr="002D636F" w:rsidRDefault="00CB2801" w:rsidP="002D636F">
      <w:pPr>
        <w:widowControl w:val="0"/>
        <w:autoSpaceDE w:val="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подготовки предложений по повышению экономности и результативности </w:t>
      </w:r>
      <w:r>
        <w:rPr>
          <w:rFonts w:ascii="Times New Roman" w:hAnsi="Times New Roman" w:cs="Times New Roman"/>
          <w:sz w:val="24"/>
          <w:szCs w:val="24"/>
        </w:rPr>
        <w:t>использования средств бюджета сельского поселения.</w:t>
      </w:r>
    </w:p>
    <w:p w:rsidR="00CB2801" w:rsidRPr="002D636F" w:rsidRDefault="00CB2801" w:rsidP="002D636F">
      <w:pPr>
        <w:autoSpaceDE w:val="0"/>
        <w:autoSpaceDN w:val="0"/>
        <w:adjustRightInd w:val="0"/>
        <w:spacing w:line="240" w:lineRule="atLeast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bookmarkStart w:id="8" w:name="Par0"/>
      <w:bookmarkEnd w:id="8"/>
      <w:r w:rsidRPr="002D636F">
        <w:rPr>
          <w:rFonts w:ascii="Times New Roman" w:hAnsi="Times New Roman" w:cs="Times New Roman"/>
          <w:sz w:val="24"/>
          <w:szCs w:val="24"/>
        </w:rPr>
        <w:t xml:space="preserve">4.3. Контрольно-ревизионная комиссия в пределах своих полномочий осуществляет анализ и оценку результатов закупок, достижения целей осуществления закупок, определенных в соответствии со </w:t>
      </w:r>
      <w:hyperlink r:id="rId8" w:history="1">
        <w:r w:rsidRPr="002D636F">
          <w:rPr>
            <w:rStyle w:val="Hyperlink"/>
            <w:rFonts w:ascii="Times New Roman" w:hAnsi="Times New Roman" w:cs="Times New Roman"/>
            <w:color w:val="000000"/>
            <w:sz w:val="24"/>
            <w:szCs w:val="24"/>
          </w:rPr>
          <w:t>статьей 13</w:t>
        </w:r>
      </w:hyperlink>
      <w:r w:rsidRPr="002D636F">
        <w:rPr>
          <w:rFonts w:ascii="Times New Roman" w:hAnsi="Times New Roman" w:cs="Times New Roman"/>
          <w:sz w:val="24"/>
          <w:szCs w:val="24"/>
        </w:rPr>
        <w:t xml:space="preserve"> Федерального закона от 05 апреля 2013 года № 44-ФЗ «О контрактной системе в сфере закупок товаров, работ, услуг для обеспечения государственных и муниципальных нужд».</w:t>
      </w:r>
    </w:p>
    <w:p w:rsidR="00CB2801" w:rsidRPr="002D636F" w:rsidRDefault="00CB2801" w:rsidP="002D636F">
      <w:pPr>
        <w:autoSpaceDE w:val="0"/>
        <w:autoSpaceDN w:val="0"/>
        <w:adjustRightInd w:val="0"/>
        <w:spacing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4.4. Для достижения целей, указанных в пункте 4.2 настоящего Положения, контрольно-ревизионная комиссия осуществляет экспертно-аналитическую, информационную и иную деятельность посредством проверки, анализа и оценки информации о законности, целесообразности, об обоснованности, о своевременности, об эффективности и о результативности расходов на закупки по планируемым к заключению, заключенным и исполненным контрактам в сфере закупок.</w:t>
      </w:r>
    </w:p>
    <w:p w:rsidR="00CB2801" w:rsidRPr="002D636F" w:rsidRDefault="00CB2801" w:rsidP="002D636F">
      <w:pPr>
        <w:widowControl w:val="0"/>
        <w:autoSpaceDE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4.5. При осуществлении аудита в сфере закупок контрольно-ревизионная комиссия проводит проверки, результаты которых оформляются Актами. </w:t>
      </w:r>
    </w:p>
    <w:p w:rsidR="00CB2801" w:rsidRPr="002D636F" w:rsidRDefault="00CB2801" w:rsidP="002D636F">
      <w:pPr>
        <w:widowControl w:val="0"/>
        <w:autoSpaceDE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4.6. Порядок проведения проверок по аудиту в сфере закупок и оформления их результатов осуществляется контрольно-ревизионной комиссией в соответствии с пунктами 3.2 и 3.3 настоящего Порядка и Положением о Контрольно-ревизионной комиссии при Собрании Представителей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Нижнее Санчелеево </w:t>
      </w:r>
      <w:r w:rsidRPr="002D636F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B2801" w:rsidRPr="002D636F" w:rsidRDefault="00CB2801" w:rsidP="002D63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B2801" w:rsidRPr="00BA55DB" w:rsidRDefault="00CB2801" w:rsidP="0068238D">
      <w:pPr>
        <w:autoSpaceDE w:val="0"/>
        <w:jc w:val="right"/>
        <w:rPr>
          <w:rFonts w:ascii="Times New Roman" w:hAnsi="Times New Roman" w:cs="Times New Roman"/>
        </w:rPr>
      </w:pPr>
      <w:r w:rsidRPr="00BA55DB">
        <w:rPr>
          <w:rFonts w:ascii="Times New Roman" w:hAnsi="Times New Roman" w:cs="Times New Roman"/>
        </w:rPr>
        <w:t xml:space="preserve">                                       </w:t>
      </w:r>
      <w:r>
        <w:rPr>
          <w:rFonts w:ascii="Times New Roman" w:hAnsi="Times New Roman" w:cs="Times New Roman"/>
        </w:rPr>
        <w:t xml:space="preserve">                            </w:t>
      </w:r>
      <w:r w:rsidRPr="00BA55DB">
        <w:rPr>
          <w:rFonts w:ascii="Times New Roman" w:hAnsi="Times New Roman" w:cs="Times New Roman"/>
        </w:rPr>
        <w:t xml:space="preserve">     ПРИЛОЖЕНИЕ № 2</w:t>
      </w:r>
    </w:p>
    <w:p w:rsidR="00CB2801" w:rsidRPr="00BA55DB" w:rsidRDefault="00CB2801" w:rsidP="0068238D">
      <w:pPr>
        <w:autoSpaceDE w:val="0"/>
        <w:ind w:left="5580"/>
        <w:jc w:val="right"/>
        <w:rPr>
          <w:rFonts w:ascii="Times New Roman" w:hAnsi="Times New Roman" w:cs="Times New Roman"/>
        </w:rPr>
      </w:pPr>
    </w:p>
    <w:p w:rsidR="00CB2801" w:rsidRPr="00BA55DB" w:rsidRDefault="00CB2801" w:rsidP="0068238D">
      <w:pPr>
        <w:autoSpaceDE w:val="0"/>
        <w:jc w:val="right"/>
        <w:rPr>
          <w:rFonts w:ascii="Times New Roman" w:hAnsi="Times New Roman" w:cs="Times New Roman"/>
        </w:rPr>
      </w:pPr>
      <w:r w:rsidRPr="00BA55DB">
        <w:rPr>
          <w:rFonts w:ascii="Times New Roman" w:hAnsi="Times New Roman" w:cs="Times New Roman"/>
        </w:rPr>
        <w:t xml:space="preserve">                                                                                УТВЕРЖДЕНО</w:t>
      </w:r>
    </w:p>
    <w:p w:rsidR="00CB2801" w:rsidRPr="00BA55DB" w:rsidRDefault="00CB2801" w:rsidP="0068238D">
      <w:pPr>
        <w:autoSpaceDE w:val="0"/>
        <w:jc w:val="right"/>
        <w:rPr>
          <w:rFonts w:ascii="Times New Roman" w:hAnsi="Times New Roman" w:cs="Times New Roman"/>
        </w:rPr>
      </w:pPr>
      <w:r w:rsidRPr="00BA55DB">
        <w:rPr>
          <w:rFonts w:ascii="Times New Roman" w:hAnsi="Times New Roman" w:cs="Times New Roman"/>
        </w:rPr>
        <w:t xml:space="preserve">                                                                         Решением Собрания Представителей </w:t>
      </w:r>
    </w:p>
    <w:p w:rsidR="00CB2801" w:rsidRPr="00BA55DB" w:rsidRDefault="00CB2801" w:rsidP="0068238D">
      <w:pPr>
        <w:autoSpaceDE w:val="0"/>
        <w:jc w:val="right"/>
        <w:rPr>
          <w:rFonts w:ascii="Times New Roman" w:hAnsi="Times New Roman" w:cs="Times New Roman"/>
        </w:rPr>
      </w:pPr>
      <w:r w:rsidRPr="00BA55DB">
        <w:rPr>
          <w:rFonts w:ascii="Times New Roman" w:hAnsi="Times New Roman" w:cs="Times New Roman"/>
        </w:rPr>
        <w:t>сельского поселения</w:t>
      </w:r>
      <w:r>
        <w:rPr>
          <w:rFonts w:ascii="Times New Roman" w:hAnsi="Times New Roman" w:cs="Times New Roman"/>
        </w:rPr>
        <w:t xml:space="preserve"> Нижнее Санчелеево</w:t>
      </w:r>
    </w:p>
    <w:p w:rsidR="00CB2801" w:rsidRPr="00BA55DB" w:rsidRDefault="00CB2801" w:rsidP="0068238D">
      <w:pPr>
        <w:autoSpaceDE w:val="0"/>
        <w:jc w:val="right"/>
        <w:rPr>
          <w:rFonts w:ascii="Times New Roman" w:hAnsi="Times New Roman" w:cs="Times New Roman"/>
        </w:rPr>
      </w:pPr>
      <w:r w:rsidRPr="00BA55DB">
        <w:rPr>
          <w:rFonts w:ascii="Times New Roman" w:hAnsi="Times New Roman" w:cs="Times New Roman"/>
        </w:rPr>
        <w:t>муниципального района Ставропольский</w:t>
      </w:r>
    </w:p>
    <w:p w:rsidR="00CB2801" w:rsidRPr="00BA55DB" w:rsidRDefault="00CB2801" w:rsidP="0068238D">
      <w:pPr>
        <w:autoSpaceDE w:val="0"/>
        <w:spacing w:before="75" w:after="75"/>
        <w:ind w:left="558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 07.04.2014г № 100</w:t>
      </w:r>
    </w:p>
    <w:p w:rsidR="00CB2801" w:rsidRPr="002D636F" w:rsidRDefault="00CB2801" w:rsidP="0068238D">
      <w:pPr>
        <w:autoSpaceDE w:val="0"/>
        <w:spacing w:before="75" w:after="75"/>
        <w:ind w:left="5580"/>
        <w:jc w:val="center"/>
        <w:rPr>
          <w:rFonts w:ascii="Times New Roman" w:hAnsi="Times New Roman" w:cs="Times New Roman"/>
          <w:sz w:val="24"/>
          <w:szCs w:val="24"/>
        </w:rPr>
      </w:pPr>
    </w:p>
    <w:p w:rsidR="00CB2801" w:rsidRPr="002D636F" w:rsidRDefault="00CB2801" w:rsidP="0068238D">
      <w:pPr>
        <w:autoSpaceDE w:val="0"/>
        <w:ind w:left="-15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D636F">
        <w:rPr>
          <w:rFonts w:ascii="Times New Roman" w:hAnsi="Times New Roman" w:cs="Times New Roman"/>
          <w:b/>
          <w:bCs/>
          <w:sz w:val="24"/>
          <w:szCs w:val="24"/>
        </w:rPr>
        <w:t>Состав</w:t>
      </w:r>
    </w:p>
    <w:p w:rsidR="00CB2801" w:rsidRPr="002D636F" w:rsidRDefault="00CB2801" w:rsidP="0068238D">
      <w:pPr>
        <w:pStyle w:val="ConsPlusNormal"/>
        <w:ind w:firstLine="54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D636F">
        <w:rPr>
          <w:rFonts w:ascii="Times New Roman" w:hAnsi="Times New Roman" w:cs="Times New Roman"/>
          <w:b/>
          <w:bCs/>
          <w:sz w:val="24"/>
          <w:szCs w:val="24"/>
        </w:rPr>
        <w:t>комиссии по осуществлению внутреннего муниципального финансового контроля в сфере закупок</w:t>
      </w:r>
    </w:p>
    <w:p w:rsidR="00CB2801" w:rsidRPr="002D636F" w:rsidRDefault="00CB2801" w:rsidP="0068238D">
      <w:pPr>
        <w:autoSpaceDE w:val="0"/>
        <w:ind w:left="-15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B2801" w:rsidRPr="002D636F" w:rsidRDefault="00CB2801" w:rsidP="0068238D">
      <w:pPr>
        <w:autoSpaceDE w:val="0"/>
        <w:ind w:left="-15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9360" w:type="dxa"/>
        <w:tblInd w:w="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678"/>
        <w:gridCol w:w="4682"/>
      </w:tblGrid>
      <w:tr w:rsidR="00CB2801" w:rsidRPr="005C7625">
        <w:tc>
          <w:tcPr>
            <w:tcW w:w="4678" w:type="dxa"/>
          </w:tcPr>
          <w:p w:rsidR="00CB2801" w:rsidRPr="002D636F" w:rsidRDefault="00CB2801" w:rsidP="00C14472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D63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Председатель комиссии:</w:t>
            </w:r>
          </w:p>
        </w:tc>
        <w:tc>
          <w:tcPr>
            <w:tcW w:w="4681" w:type="dxa"/>
          </w:tcPr>
          <w:p w:rsidR="00CB2801" w:rsidRPr="002D636F" w:rsidRDefault="00CB2801" w:rsidP="00C14472">
            <w:pPr>
              <w:pStyle w:val="a"/>
              <w:snapToGrid w:val="0"/>
              <w:rPr>
                <w:sz w:val="24"/>
                <w:szCs w:val="24"/>
              </w:rPr>
            </w:pPr>
          </w:p>
        </w:tc>
      </w:tr>
      <w:tr w:rsidR="00CB2801" w:rsidRPr="005C7625">
        <w:trPr>
          <w:trHeight w:val="1161"/>
        </w:trPr>
        <w:tc>
          <w:tcPr>
            <w:tcW w:w="4678" w:type="dxa"/>
          </w:tcPr>
          <w:p w:rsidR="00CB2801" w:rsidRPr="002D636F" w:rsidRDefault="00CB2801" w:rsidP="00C14472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Романова Любовь Ивановна</w:t>
            </w:r>
          </w:p>
          <w:p w:rsidR="00CB2801" w:rsidRPr="002D636F" w:rsidRDefault="00CB2801" w:rsidP="00C14472">
            <w:pPr>
              <w:pStyle w:val="plsh2mb3"/>
              <w:spacing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B2801" w:rsidRPr="005C7625" w:rsidRDefault="00CB2801" w:rsidP="00C14472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hi-IN" w:bidi="hi-IN"/>
              </w:rPr>
            </w:pPr>
          </w:p>
          <w:p w:rsidR="00CB2801" w:rsidRPr="005C7625" w:rsidRDefault="00CB2801" w:rsidP="00C14472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hi-IN" w:bidi="hi-IN"/>
              </w:rPr>
            </w:pPr>
          </w:p>
          <w:p w:rsidR="00CB2801" w:rsidRPr="005C7625" w:rsidRDefault="00CB2801" w:rsidP="00C14472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hi-IN" w:bidi="hi-IN"/>
              </w:rPr>
            </w:pPr>
            <w:r w:rsidRPr="005C7625">
              <w:rPr>
                <w:rFonts w:ascii="Times New Roman" w:hAnsi="Times New Roman" w:cs="Times New Roman"/>
                <w:sz w:val="24"/>
                <w:szCs w:val="24"/>
                <w:lang w:eastAsia="hi-IN" w:bidi="hi-IN"/>
              </w:rPr>
              <w:t xml:space="preserve">                           </w:t>
            </w:r>
          </w:p>
        </w:tc>
        <w:tc>
          <w:tcPr>
            <w:tcW w:w="4681" w:type="dxa"/>
          </w:tcPr>
          <w:p w:rsidR="00CB2801" w:rsidRPr="002D636F" w:rsidRDefault="00CB2801" w:rsidP="00C14472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Депутат Собрания представителей сельского поселения Нижнее Санчелеево</w:t>
            </w:r>
          </w:p>
          <w:p w:rsidR="00CB2801" w:rsidRPr="002D636F" w:rsidRDefault="00CB2801" w:rsidP="00C14472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B2801" w:rsidRPr="002D636F" w:rsidRDefault="00CB2801" w:rsidP="00C14472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2801" w:rsidRPr="005C7625">
        <w:tc>
          <w:tcPr>
            <w:tcW w:w="4678" w:type="dxa"/>
          </w:tcPr>
          <w:p w:rsidR="00CB2801" w:rsidRPr="002D636F" w:rsidRDefault="00CB2801" w:rsidP="00C14472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D63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Члены комиссии:</w:t>
            </w:r>
          </w:p>
          <w:p w:rsidR="00CB2801" w:rsidRPr="002D636F" w:rsidRDefault="00CB2801" w:rsidP="00C14472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81" w:type="dxa"/>
          </w:tcPr>
          <w:p w:rsidR="00CB2801" w:rsidRPr="002D636F" w:rsidRDefault="00CB2801" w:rsidP="00C14472">
            <w:pPr>
              <w:pStyle w:val="a"/>
              <w:snapToGrid w:val="0"/>
              <w:rPr>
                <w:sz w:val="24"/>
                <w:szCs w:val="24"/>
              </w:rPr>
            </w:pPr>
          </w:p>
          <w:p w:rsidR="00CB2801" w:rsidRPr="002D636F" w:rsidRDefault="00CB2801" w:rsidP="00C14472">
            <w:pPr>
              <w:pStyle w:val="a"/>
              <w:snapToGrid w:val="0"/>
              <w:rPr>
                <w:sz w:val="24"/>
                <w:szCs w:val="24"/>
              </w:rPr>
            </w:pPr>
          </w:p>
        </w:tc>
      </w:tr>
      <w:tr w:rsidR="00CB2801" w:rsidRPr="005C7625">
        <w:tc>
          <w:tcPr>
            <w:tcW w:w="4678" w:type="dxa"/>
          </w:tcPr>
          <w:p w:rsidR="00CB2801" w:rsidRPr="002D636F" w:rsidRDefault="00CB2801" w:rsidP="00C14472">
            <w:pPr>
              <w:pStyle w:val="a"/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Ступалова Людмила Александровна</w:t>
            </w:r>
          </w:p>
        </w:tc>
        <w:tc>
          <w:tcPr>
            <w:tcW w:w="4681" w:type="dxa"/>
          </w:tcPr>
          <w:p w:rsidR="00CB2801" w:rsidRPr="002D636F" w:rsidRDefault="00CB2801" w:rsidP="00C14472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Депутат Собрания представителей сельского поселения Нижнее Санчелеево</w:t>
            </w:r>
          </w:p>
          <w:p w:rsidR="00CB2801" w:rsidRPr="002D636F" w:rsidRDefault="00CB2801" w:rsidP="00C14472">
            <w:pPr>
              <w:pStyle w:val="a"/>
              <w:snapToGrid w:val="0"/>
              <w:rPr>
                <w:sz w:val="24"/>
                <w:szCs w:val="24"/>
              </w:rPr>
            </w:pPr>
          </w:p>
        </w:tc>
      </w:tr>
      <w:tr w:rsidR="00CB2801" w:rsidRPr="005C7625">
        <w:tc>
          <w:tcPr>
            <w:tcW w:w="4678" w:type="dxa"/>
          </w:tcPr>
          <w:p w:rsidR="00CB2801" w:rsidRPr="002D636F" w:rsidRDefault="00CB2801" w:rsidP="00C14472">
            <w:pPr>
              <w:pStyle w:val="a"/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Воробьева Татьяна Владимировна</w:t>
            </w:r>
          </w:p>
        </w:tc>
        <w:tc>
          <w:tcPr>
            <w:tcW w:w="4682" w:type="dxa"/>
          </w:tcPr>
          <w:p w:rsidR="00CB2801" w:rsidRPr="002D636F" w:rsidRDefault="00CB2801" w:rsidP="00C14472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Ведущийспециалист-бухгалтер администрации</w:t>
            </w:r>
          </w:p>
          <w:p w:rsidR="00CB2801" w:rsidRPr="002D636F" w:rsidRDefault="00CB2801" w:rsidP="00C14472">
            <w:pPr>
              <w:pStyle w:val="a"/>
              <w:snapToGrid w:val="0"/>
              <w:rPr>
                <w:sz w:val="24"/>
                <w:szCs w:val="24"/>
              </w:rPr>
            </w:pPr>
          </w:p>
        </w:tc>
      </w:tr>
      <w:tr w:rsidR="00CB2801" w:rsidRPr="005C7625">
        <w:tc>
          <w:tcPr>
            <w:tcW w:w="4678" w:type="dxa"/>
          </w:tcPr>
          <w:p w:rsidR="00CB2801" w:rsidRPr="002D636F" w:rsidRDefault="00CB2801" w:rsidP="00C14472">
            <w:pPr>
              <w:pStyle w:val="a"/>
              <w:snapToGrid w:val="0"/>
              <w:rPr>
                <w:sz w:val="24"/>
                <w:szCs w:val="24"/>
              </w:rPr>
            </w:pPr>
          </w:p>
        </w:tc>
        <w:tc>
          <w:tcPr>
            <w:tcW w:w="4681" w:type="dxa"/>
          </w:tcPr>
          <w:p w:rsidR="00CB2801" w:rsidRPr="002D636F" w:rsidRDefault="00CB2801" w:rsidP="00C14472">
            <w:pPr>
              <w:pStyle w:val="a"/>
              <w:snapToGrid w:val="0"/>
              <w:rPr>
                <w:sz w:val="24"/>
                <w:szCs w:val="24"/>
              </w:rPr>
            </w:pPr>
          </w:p>
        </w:tc>
      </w:tr>
      <w:tr w:rsidR="00CB2801" w:rsidRPr="005C7625">
        <w:tc>
          <w:tcPr>
            <w:tcW w:w="4678" w:type="dxa"/>
          </w:tcPr>
          <w:p w:rsidR="00CB2801" w:rsidRPr="002D636F" w:rsidRDefault="00CB2801" w:rsidP="00C14472">
            <w:pPr>
              <w:pStyle w:val="a"/>
              <w:rPr>
                <w:sz w:val="24"/>
                <w:szCs w:val="24"/>
              </w:rPr>
            </w:pPr>
          </w:p>
        </w:tc>
        <w:tc>
          <w:tcPr>
            <w:tcW w:w="4681" w:type="dxa"/>
          </w:tcPr>
          <w:p w:rsidR="00CB2801" w:rsidRPr="002D636F" w:rsidRDefault="00CB2801" w:rsidP="00C14472">
            <w:pPr>
              <w:pStyle w:val="a"/>
              <w:snapToGrid w:val="0"/>
              <w:rPr>
                <w:sz w:val="24"/>
                <w:szCs w:val="24"/>
              </w:rPr>
            </w:pPr>
          </w:p>
        </w:tc>
      </w:tr>
    </w:tbl>
    <w:p w:rsidR="00CB2801" w:rsidRPr="002D636F" w:rsidRDefault="00CB2801" w:rsidP="0068238D">
      <w:pPr>
        <w:spacing w:line="360" w:lineRule="auto"/>
        <w:jc w:val="both"/>
      </w:pPr>
    </w:p>
    <w:p w:rsidR="00CB2801" w:rsidRDefault="00CB2801" w:rsidP="00F21084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CB2801" w:rsidRDefault="00CB2801" w:rsidP="00F21084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CB2801" w:rsidRDefault="00CB2801" w:rsidP="00F21084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CB2801" w:rsidRPr="002D636F" w:rsidRDefault="00CB2801" w:rsidP="00F21084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sectPr w:rsidR="00CB2801" w:rsidRPr="002D636F" w:rsidSect="00C13F60">
      <w:headerReference w:type="default" r:id="rId9"/>
      <w:pgSz w:w="11906" w:h="16838"/>
      <w:pgMar w:top="1134" w:right="1418" w:bottom="1134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2801" w:rsidRDefault="00CB2801" w:rsidP="00C13F60">
      <w:pPr>
        <w:spacing w:after="0" w:line="240" w:lineRule="auto"/>
      </w:pPr>
      <w:r>
        <w:separator/>
      </w:r>
    </w:p>
  </w:endnote>
  <w:endnote w:type="continuationSeparator" w:id="0">
    <w:p w:rsidR="00CB2801" w:rsidRDefault="00CB2801" w:rsidP="00C13F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imSun">
    <w:altName w:val="§­§°§®§Ц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2801" w:rsidRDefault="00CB2801" w:rsidP="00C13F60">
      <w:pPr>
        <w:spacing w:after="0" w:line="240" w:lineRule="auto"/>
      </w:pPr>
      <w:r>
        <w:separator/>
      </w:r>
    </w:p>
  </w:footnote>
  <w:footnote w:type="continuationSeparator" w:id="0">
    <w:p w:rsidR="00CB2801" w:rsidRDefault="00CB2801" w:rsidP="00C13F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2801" w:rsidRDefault="00CB2801">
    <w:pPr>
      <w:pStyle w:val="Header"/>
    </w:pPr>
    <w:r>
      <w:rPr>
        <w:noProof/>
        <w:lang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0;margin-top:.05pt;width:7pt;height:16.05pt;z-index:251660288;mso-wrap-distance-left:0;mso-wrap-distance-right:0;mso-position-horizontal:center;mso-position-horizontal-relative:margin" stroked="f">
          <v:fill opacity="0" color2="black"/>
          <v:textbox inset="0,0,0,0">
            <w:txbxContent>
              <w:p w:rsidR="00CB2801" w:rsidRDefault="00CB2801">
                <w:pPr>
                  <w:pStyle w:val="Header"/>
                </w:pPr>
                <w:r>
                  <w:rPr>
                    <w:rStyle w:val="PageNumber"/>
                  </w:rPr>
                  <w:fldChar w:fldCharType="begin"/>
                </w:r>
                <w:r>
                  <w:rPr>
                    <w:rStyle w:val="PageNumber"/>
                  </w:rPr>
                  <w:instrText xml:space="preserve"> PAGE </w:instrText>
                </w:r>
                <w:r>
                  <w:rPr>
                    <w:rStyle w:val="PageNumber"/>
                  </w:rPr>
                  <w:fldChar w:fldCharType="separate"/>
                </w:r>
                <w:r>
                  <w:rPr>
                    <w:rStyle w:val="PageNumber"/>
                    <w:noProof/>
                  </w:rPr>
                  <w:t>9</w:t>
                </w:r>
                <w:r>
                  <w:rPr>
                    <w:rStyle w:val="PageNumber"/>
                  </w:rPr>
                  <w:fldChar w:fldCharType="end"/>
                </w:r>
              </w:p>
            </w:txbxContent>
          </v:textbox>
          <w10:wrap type="square" side="largest" anchorx="margin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D636F"/>
    <w:rsid w:val="00070AB8"/>
    <w:rsid w:val="000903EE"/>
    <w:rsid w:val="000F17B7"/>
    <w:rsid w:val="00122BFC"/>
    <w:rsid w:val="001330B6"/>
    <w:rsid w:val="00134EC0"/>
    <w:rsid w:val="0019543B"/>
    <w:rsid w:val="001B68CD"/>
    <w:rsid w:val="001F07E9"/>
    <w:rsid w:val="001F5432"/>
    <w:rsid w:val="002D636F"/>
    <w:rsid w:val="00342274"/>
    <w:rsid w:val="003A7C28"/>
    <w:rsid w:val="00404A34"/>
    <w:rsid w:val="004246E8"/>
    <w:rsid w:val="00447B41"/>
    <w:rsid w:val="004B033B"/>
    <w:rsid w:val="004E76E0"/>
    <w:rsid w:val="004F6576"/>
    <w:rsid w:val="005C7625"/>
    <w:rsid w:val="00632BC4"/>
    <w:rsid w:val="0068238D"/>
    <w:rsid w:val="006C3031"/>
    <w:rsid w:val="0076150B"/>
    <w:rsid w:val="00797C4B"/>
    <w:rsid w:val="007F1B29"/>
    <w:rsid w:val="00875D0B"/>
    <w:rsid w:val="008E283D"/>
    <w:rsid w:val="00926CCC"/>
    <w:rsid w:val="009409B3"/>
    <w:rsid w:val="00944125"/>
    <w:rsid w:val="0098106D"/>
    <w:rsid w:val="009E424C"/>
    <w:rsid w:val="009F4F6A"/>
    <w:rsid w:val="00A03DAA"/>
    <w:rsid w:val="00A7199D"/>
    <w:rsid w:val="00A81668"/>
    <w:rsid w:val="00AC2862"/>
    <w:rsid w:val="00AC54F0"/>
    <w:rsid w:val="00B66B59"/>
    <w:rsid w:val="00B7520B"/>
    <w:rsid w:val="00BA55DB"/>
    <w:rsid w:val="00C13F60"/>
    <w:rsid w:val="00C14472"/>
    <w:rsid w:val="00CB2801"/>
    <w:rsid w:val="00D04187"/>
    <w:rsid w:val="00D21DC1"/>
    <w:rsid w:val="00D24DBF"/>
    <w:rsid w:val="00D7319A"/>
    <w:rsid w:val="00D83B1F"/>
    <w:rsid w:val="00DA1287"/>
    <w:rsid w:val="00DB2186"/>
    <w:rsid w:val="00DD1515"/>
    <w:rsid w:val="00E50C66"/>
    <w:rsid w:val="00F21084"/>
    <w:rsid w:val="00FB79D5"/>
    <w:rsid w:val="00FF5C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3F60"/>
    <w:pPr>
      <w:spacing w:after="200" w:line="276" w:lineRule="auto"/>
    </w:pPr>
    <w:rPr>
      <w:rFonts w:cs="Calibri"/>
    </w:rPr>
  </w:style>
  <w:style w:type="paragraph" w:styleId="Heading1">
    <w:name w:val="heading 1"/>
    <w:basedOn w:val="Normal"/>
    <w:next w:val="Normal"/>
    <w:link w:val="Heading1Char1"/>
    <w:uiPriority w:val="99"/>
    <w:qFormat/>
    <w:locked/>
    <w:rsid w:val="00BA55DB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98106D"/>
    <w:rPr>
      <w:rFonts w:ascii="Cambria" w:hAnsi="Cambria" w:cs="Cambria"/>
      <w:b/>
      <w:bCs/>
      <w:kern w:val="32"/>
      <w:sz w:val="32"/>
      <w:szCs w:val="32"/>
    </w:rPr>
  </w:style>
  <w:style w:type="character" w:styleId="PageNumber">
    <w:name w:val="page number"/>
    <w:basedOn w:val="DefaultParagraphFont"/>
    <w:uiPriority w:val="99"/>
    <w:rsid w:val="002D636F"/>
  </w:style>
  <w:style w:type="paragraph" w:styleId="Header">
    <w:name w:val="header"/>
    <w:basedOn w:val="Normal"/>
    <w:link w:val="HeaderChar"/>
    <w:uiPriority w:val="99"/>
    <w:rsid w:val="002D636F"/>
    <w:pPr>
      <w:tabs>
        <w:tab w:val="center" w:pos="4677"/>
        <w:tab w:val="right" w:pos="9355"/>
      </w:tabs>
      <w:suppressAutoHyphens/>
      <w:spacing w:after="0" w:line="240" w:lineRule="auto"/>
      <w:jc w:val="both"/>
    </w:pPr>
    <w:rPr>
      <w:sz w:val="28"/>
      <w:szCs w:val="28"/>
      <w:lang w:eastAsia="zh-CN"/>
    </w:rPr>
  </w:style>
  <w:style w:type="character" w:customStyle="1" w:styleId="HeaderChar">
    <w:name w:val="Header Char"/>
    <w:basedOn w:val="DefaultParagraphFont"/>
    <w:link w:val="Header"/>
    <w:uiPriority w:val="99"/>
    <w:locked/>
    <w:rsid w:val="002D636F"/>
    <w:rPr>
      <w:rFonts w:ascii="Times New Roman" w:hAnsi="Times New Roman" w:cs="Times New Roman"/>
      <w:sz w:val="20"/>
      <w:szCs w:val="20"/>
      <w:lang w:eastAsia="zh-CN"/>
    </w:rPr>
  </w:style>
  <w:style w:type="paragraph" w:customStyle="1" w:styleId="a">
    <w:name w:val="Содержимое таблицы"/>
    <w:basedOn w:val="Normal"/>
    <w:uiPriority w:val="99"/>
    <w:rsid w:val="002D636F"/>
    <w:pPr>
      <w:suppressLineNumbers/>
      <w:suppressAutoHyphens/>
      <w:spacing w:after="0" w:line="240" w:lineRule="auto"/>
      <w:jc w:val="both"/>
    </w:pPr>
    <w:rPr>
      <w:sz w:val="28"/>
      <w:szCs w:val="28"/>
      <w:lang w:eastAsia="zh-CN"/>
    </w:rPr>
  </w:style>
  <w:style w:type="paragraph" w:customStyle="1" w:styleId="a0">
    <w:name w:val="Верхний колонтитул слева"/>
    <w:basedOn w:val="Normal"/>
    <w:uiPriority w:val="99"/>
    <w:rsid w:val="002D636F"/>
    <w:pPr>
      <w:suppressLineNumbers/>
      <w:tabs>
        <w:tab w:val="center" w:pos="4535"/>
        <w:tab w:val="right" w:pos="9070"/>
      </w:tabs>
      <w:suppressAutoHyphens/>
      <w:spacing w:after="0" w:line="240" w:lineRule="auto"/>
      <w:jc w:val="both"/>
    </w:pPr>
    <w:rPr>
      <w:sz w:val="28"/>
      <w:szCs w:val="28"/>
      <w:lang w:eastAsia="zh-CN"/>
    </w:rPr>
  </w:style>
  <w:style w:type="character" w:styleId="Hyperlink">
    <w:name w:val="Hyperlink"/>
    <w:basedOn w:val="DefaultParagraphFont"/>
    <w:uiPriority w:val="99"/>
    <w:rsid w:val="002D636F"/>
    <w:rPr>
      <w:color w:val="000080"/>
      <w:u w:val="single"/>
    </w:rPr>
  </w:style>
  <w:style w:type="paragraph" w:customStyle="1" w:styleId="ConsPlusNormal">
    <w:name w:val="ConsPlusNormal"/>
    <w:uiPriority w:val="99"/>
    <w:rsid w:val="002D636F"/>
    <w:pPr>
      <w:autoSpaceDE w:val="0"/>
      <w:autoSpaceDN w:val="0"/>
      <w:adjustRightInd w:val="0"/>
    </w:pPr>
    <w:rPr>
      <w:rFonts w:ascii="Arial" w:hAnsi="Arial" w:cs="Arial"/>
      <w:sz w:val="20"/>
      <w:szCs w:val="20"/>
    </w:rPr>
  </w:style>
  <w:style w:type="paragraph" w:customStyle="1" w:styleId="plsh2mb3">
    <w:name w:val="plsh2 mb3"/>
    <w:basedOn w:val="Normal"/>
    <w:uiPriority w:val="99"/>
    <w:rsid w:val="002D636F"/>
    <w:pPr>
      <w:widowControl w:val="0"/>
      <w:suppressAutoHyphens/>
      <w:spacing w:before="280" w:after="280" w:line="240" w:lineRule="auto"/>
    </w:pPr>
    <w:rPr>
      <w:rFonts w:ascii="Arial" w:eastAsia="SimSun" w:hAnsi="Arial" w:cs="Arial"/>
      <w:kern w:val="1"/>
      <w:sz w:val="20"/>
      <w:szCs w:val="20"/>
      <w:lang w:eastAsia="hi-IN" w:bidi="hi-IN"/>
    </w:rPr>
  </w:style>
  <w:style w:type="character" w:customStyle="1" w:styleId="Heading1Char1">
    <w:name w:val="Heading 1 Char1"/>
    <w:link w:val="Heading1"/>
    <w:uiPriority w:val="99"/>
    <w:locked/>
    <w:rsid w:val="00BA55DB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Title">
    <w:name w:val="ConsPlusTitle"/>
    <w:uiPriority w:val="99"/>
    <w:rsid w:val="00BA55DB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26072E03903FEF2DDD806CD658B3724B5E6E6CD7D1458890CCFE674A7505B2C1684203BA65F32C9e220K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main?base=RLAW026;n=56516;fld=134;dst=10001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56</TotalTime>
  <Pages>9</Pages>
  <Words>2650</Words>
  <Characters>15110</Characters>
  <Application>Microsoft Office Outlook</Application>
  <DocSecurity>0</DocSecurity>
  <Lines>0</Lines>
  <Paragraphs>0</Paragraphs>
  <ScaleCrop>false</ScaleCrop>
  <Company>Администрация м.р. Ставропольский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ПРОЕКТ</dc:title>
  <dc:subject/>
  <dc:creator>Пользователь</dc:creator>
  <cp:keywords/>
  <dc:description/>
  <cp:lastModifiedBy>1</cp:lastModifiedBy>
  <cp:revision>9</cp:revision>
  <cp:lastPrinted>2014-04-08T05:12:00Z</cp:lastPrinted>
  <dcterms:created xsi:type="dcterms:W3CDTF">2014-03-27T10:19:00Z</dcterms:created>
  <dcterms:modified xsi:type="dcterms:W3CDTF">2014-04-08T05:13:00Z</dcterms:modified>
</cp:coreProperties>
</file>