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4B" w:rsidRDefault="006A0A4B" w:rsidP="0062428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6A0A4B" w:rsidRPr="00AD44BD" w:rsidRDefault="006A0A4B" w:rsidP="00AC02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A0A4B" w:rsidRDefault="006A0A4B" w:rsidP="0062428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НИЖНЕЕ САНЧЕЛЕЕВО МУНИЦИПАЛЬНОГО РАЙОНА СТАВРОПОЛЬСКИЙ                                         САМАРСКОЙ ОБЛАСТИ</w:t>
      </w:r>
    </w:p>
    <w:p w:rsidR="006A0A4B" w:rsidRDefault="006A0A4B" w:rsidP="00624287">
      <w:pPr>
        <w:jc w:val="center"/>
        <w:rPr>
          <w:sz w:val="28"/>
          <w:szCs w:val="28"/>
        </w:rPr>
      </w:pPr>
    </w:p>
    <w:p w:rsidR="006A0A4B" w:rsidRDefault="006A0A4B" w:rsidP="0062428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A0A4B" w:rsidRDefault="006A0A4B" w:rsidP="00624287">
      <w:pPr>
        <w:rPr>
          <w:sz w:val="24"/>
          <w:szCs w:val="24"/>
        </w:rPr>
      </w:pPr>
      <w:r>
        <w:rPr>
          <w:sz w:val="24"/>
          <w:szCs w:val="24"/>
        </w:rPr>
        <w:t>от 24.03.2015 г.                                                                                                                 № 12</w:t>
      </w:r>
    </w:p>
    <w:p w:rsidR="006A0A4B" w:rsidRDefault="006A0A4B" w:rsidP="00624287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публичных слушаний</w:t>
      </w:r>
    </w:p>
    <w:p w:rsidR="006A0A4B" w:rsidRDefault="006A0A4B" w:rsidP="00624287">
      <w:pPr>
        <w:jc w:val="center"/>
        <w:rPr>
          <w:sz w:val="24"/>
          <w:szCs w:val="24"/>
        </w:rPr>
      </w:pPr>
    </w:p>
    <w:p w:rsidR="006A0A4B" w:rsidRDefault="006A0A4B" w:rsidP="00624287">
      <w:pPr>
        <w:rPr>
          <w:sz w:val="24"/>
          <w:szCs w:val="24"/>
        </w:rPr>
      </w:pPr>
      <w:r>
        <w:rPr>
          <w:sz w:val="24"/>
          <w:szCs w:val="24"/>
        </w:rPr>
        <w:tab/>
        <w:t>В соответствии со статьями 45 и 46 Федерального закона от 06.10.2003 г. №131-ФЗ «Об общих принципах организации местного самоуправления в Российской Федерации» статья 40 Градостроительного кодекса Российской Федерации, руководствуясь Уставом сельского поселения Нижнее Санчелеево муниципального района Ставропольский Самарской области,</w:t>
      </w:r>
    </w:p>
    <w:p w:rsidR="006A0A4B" w:rsidRDefault="006A0A4B" w:rsidP="00624287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Провести на территории сельского поселения Нижнее Санчелеево в период            24 марта 2015 г. по 24 апреля 2015 г. с 8-00 до 16-00 часов публичные слушания по вопросу предоставления разрешения на отклонение от предельных параметров разрешенного строительства земельного участка  с кадастровым номером 63:32:1301335:5092 площадью 3546 кв.м., расположенного по адресу: Самарская область, муниципальный район Ставропольский , сельское поселение Нижнее Санчелеево, село Нижнее Санчелеево, ул. Придорожная 15А.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Органам,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Нижнее Санчелеево муниципального района Ставропольский Самарской области.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Место проведения публичных слушаний (место ведения протокола публичных слушаний) -  445134, Самарская область, Ставропольский район, сельское поселение Нижнее Санчелеево, село Нижнее Санчелеево, улица Красноармейская 40.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Назначить лицом, ответственным за ведение протокола публичных слушаний главу сельского поселения Нижнее Санчелеево Белоскова Н.И.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Принятие замечаний и предложений по вопросам публичных слушаний, поступивших от жителей поселения и иных заинтересованных лиц , осуществляется по адресу указанному в пункте 3 настоящего постановления , в рабочие дни с 8 часов до 16 часов, в субботу с 10 до 13 часов. Письменные замечания и предложения подлежат приобщению к протоколу публичных слушаний.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Прием замечаний и предложений по вопросу публичных слушаний оканчивается 24 апреля 2015г. 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«Ставрополь-на-Волге» и на официальном сайте поселения сельского поселения Нижнее Санчелеево.</w:t>
      </w:r>
    </w:p>
    <w:p w:rsidR="006A0A4B" w:rsidRDefault="006A0A4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6A0A4B" w:rsidRDefault="006A0A4B" w:rsidP="004A1CF8">
      <w:pPr>
        <w:pStyle w:val="ListParagraph"/>
        <w:rPr>
          <w:sz w:val="24"/>
          <w:szCs w:val="24"/>
        </w:rPr>
      </w:pPr>
    </w:p>
    <w:p w:rsidR="006A0A4B" w:rsidRDefault="006A0A4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A0A4B" w:rsidRDefault="006A0A4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Нижнее Санчелеево</w:t>
      </w:r>
    </w:p>
    <w:p w:rsidR="006A0A4B" w:rsidRDefault="006A0A4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:rsidR="006A0A4B" w:rsidRPr="00624287" w:rsidRDefault="006A0A4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Самарской области                                                                                           Белосков Н.И.</w:t>
      </w:r>
    </w:p>
    <w:sectPr w:rsidR="006A0A4B" w:rsidRPr="00624287" w:rsidSect="0028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20707"/>
    <w:multiLevelType w:val="hybridMultilevel"/>
    <w:tmpl w:val="9BCC6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4287"/>
    <w:rsid w:val="00076C3C"/>
    <w:rsid w:val="00102FDB"/>
    <w:rsid w:val="00197548"/>
    <w:rsid w:val="00280448"/>
    <w:rsid w:val="004057A8"/>
    <w:rsid w:val="004A1CF8"/>
    <w:rsid w:val="004C6770"/>
    <w:rsid w:val="005C3A9A"/>
    <w:rsid w:val="00624287"/>
    <w:rsid w:val="00644B07"/>
    <w:rsid w:val="00654A33"/>
    <w:rsid w:val="006A0A4B"/>
    <w:rsid w:val="006B32A8"/>
    <w:rsid w:val="009273F8"/>
    <w:rsid w:val="00982022"/>
    <w:rsid w:val="009D120B"/>
    <w:rsid w:val="00A24E75"/>
    <w:rsid w:val="00A91E23"/>
    <w:rsid w:val="00AC020D"/>
    <w:rsid w:val="00AD44BD"/>
    <w:rsid w:val="00B43383"/>
    <w:rsid w:val="00BC5E7D"/>
    <w:rsid w:val="00CC12D5"/>
    <w:rsid w:val="00DB4714"/>
    <w:rsid w:val="00E02DB6"/>
    <w:rsid w:val="00ED457F"/>
    <w:rsid w:val="00F2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44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2428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421</Words>
  <Characters>2405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1</cp:lastModifiedBy>
  <cp:revision>2</cp:revision>
  <cp:lastPrinted>2015-03-23T05:16:00Z</cp:lastPrinted>
  <dcterms:created xsi:type="dcterms:W3CDTF">2015-03-23T05:17:00Z</dcterms:created>
  <dcterms:modified xsi:type="dcterms:W3CDTF">2015-03-23T05:17:00Z</dcterms:modified>
</cp:coreProperties>
</file>